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C672A" w14:textId="77777777" w:rsidR="000C4813" w:rsidRDefault="000C4813" w:rsidP="000C4813">
      <w:pPr>
        <w:spacing w:after="160"/>
        <w:rPr>
          <w:sz w:val="24"/>
        </w:rPr>
      </w:pPr>
    </w:p>
    <w:p w14:paraId="56058D17" w14:textId="77777777" w:rsidR="004D549B" w:rsidRDefault="004D549B" w:rsidP="000C4813">
      <w:pPr>
        <w:spacing w:after="160"/>
        <w:rPr>
          <w:sz w:val="24"/>
        </w:rPr>
      </w:pPr>
    </w:p>
    <w:p w14:paraId="3326D08B" w14:textId="77777777" w:rsidR="004D549B" w:rsidRDefault="004D549B" w:rsidP="000C4813">
      <w:pPr>
        <w:spacing w:after="160"/>
        <w:rPr>
          <w:sz w:val="24"/>
        </w:rPr>
      </w:pPr>
    </w:p>
    <w:p w14:paraId="378F9F23" w14:textId="77777777" w:rsidR="006C678D" w:rsidRPr="006C7EE5" w:rsidRDefault="006C678D" w:rsidP="006C678D">
      <w:pPr>
        <w:spacing w:before="100" w:beforeAutospacing="1" w:after="100" w:afterAutospacing="1"/>
        <w:rPr>
          <w:rFonts w:eastAsia="Times New Roman" w:cs="Tahoma"/>
          <w:b/>
          <w:bCs/>
          <w:sz w:val="28"/>
          <w:szCs w:val="28"/>
          <w:lang w:eastAsia="nb-NO"/>
        </w:rPr>
      </w:pPr>
      <w:r w:rsidRPr="00ED1468">
        <w:rPr>
          <w:rFonts w:eastAsia="Times New Roman" w:cs="Tahoma"/>
          <w:b/>
          <w:bCs/>
          <w:sz w:val="28"/>
          <w:szCs w:val="28"/>
          <w:lang w:eastAsia="nb-NO"/>
        </w:rPr>
        <w:t>KLAGESKJEMA</w:t>
      </w:r>
      <w:r>
        <w:rPr>
          <w:rFonts w:eastAsia="Times New Roman" w:cs="Tahoma"/>
          <w:b/>
          <w:bCs/>
          <w:sz w:val="28"/>
          <w:szCs w:val="28"/>
          <w:lang w:eastAsia="nb-NO"/>
        </w:rPr>
        <w:t xml:space="preserve"> KOLSTADHAUGEN BORETTSLAG</w:t>
      </w:r>
    </w:p>
    <w:p w14:paraId="1BD8CF7E" w14:textId="77777777" w:rsidR="006C678D" w:rsidRDefault="006C678D" w:rsidP="006C678D">
      <w:pPr>
        <w:spacing w:before="100" w:beforeAutospacing="1" w:after="100" w:afterAutospacing="1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szCs w:val="20"/>
          <w:lang w:eastAsia="nb-NO"/>
        </w:rPr>
        <w:br/>
        <w:t xml:space="preserve">Dette skjemaet </w:t>
      </w:r>
      <w:r>
        <w:rPr>
          <w:rFonts w:eastAsia="Times New Roman" w:cs="Tahoma"/>
          <w:szCs w:val="20"/>
          <w:lang w:eastAsia="nb-NO"/>
        </w:rPr>
        <w:t xml:space="preserve">et utformet for å hjelpe beboere med å registrere og formidle </w:t>
      </w:r>
      <w:r w:rsidRPr="00ED1468">
        <w:rPr>
          <w:rFonts w:eastAsia="Times New Roman" w:cs="Tahoma"/>
          <w:szCs w:val="20"/>
          <w:lang w:eastAsia="nb-NO"/>
        </w:rPr>
        <w:t>klage</w:t>
      </w:r>
      <w:r>
        <w:rPr>
          <w:rFonts w:eastAsia="Times New Roman" w:cs="Tahoma"/>
          <w:szCs w:val="20"/>
          <w:lang w:eastAsia="nb-NO"/>
        </w:rPr>
        <w:t>r på forhold som oppstår mellom naboer i borettslaget.</w:t>
      </w:r>
      <w:r w:rsidRPr="00ED1468">
        <w:rPr>
          <w:rFonts w:eastAsia="Times New Roman" w:cs="Tahoma"/>
          <w:szCs w:val="20"/>
          <w:lang w:eastAsia="nb-NO"/>
        </w:rPr>
        <w:t xml:space="preserve"> Alle opplysninger behandles konfidensielt av styret.</w:t>
      </w:r>
    </w:p>
    <w:p w14:paraId="679CDD14" w14:textId="77777777" w:rsidR="006C678D" w:rsidRDefault="006C678D" w:rsidP="006C678D">
      <w:pPr>
        <w:rPr>
          <w:rFonts w:eastAsia="Times New Roman" w:cs="Tahoma"/>
          <w:szCs w:val="20"/>
          <w:lang w:eastAsia="nb-NO"/>
        </w:rPr>
      </w:pPr>
    </w:p>
    <w:p w14:paraId="07DA2CF9" w14:textId="77777777" w:rsidR="006C678D" w:rsidRPr="00ED1468" w:rsidRDefault="006C678D" w:rsidP="006C678D">
      <w:pPr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1. INFORMASJON OM KLAGEREN</w:t>
      </w:r>
    </w:p>
    <w:p w14:paraId="57FC04BA" w14:textId="77777777" w:rsidR="006C678D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szCs w:val="20"/>
          <w:lang w:eastAsia="nb-NO"/>
        </w:rPr>
        <w:t>Navn: __________________________________________</w:t>
      </w:r>
      <w:r w:rsidRPr="00ED1468">
        <w:rPr>
          <w:rFonts w:eastAsia="Times New Roman" w:cs="Tahoma"/>
          <w:szCs w:val="20"/>
          <w:lang w:eastAsia="nb-NO"/>
        </w:rPr>
        <w:br/>
        <w:t>Adresse: _______________________________________</w:t>
      </w:r>
      <w:r w:rsidRPr="00ED1468">
        <w:rPr>
          <w:rFonts w:eastAsia="Times New Roman" w:cs="Tahoma"/>
          <w:szCs w:val="20"/>
          <w:lang w:eastAsia="nb-NO"/>
        </w:rPr>
        <w:br/>
        <w:t>Telefonnummer: _________________________________</w:t>
      </w:r>
      <w:r w:rsidRPr="00ED1468">
        <w:rPr>
          <w:rFonts w:eastAsia="Times New Roman" w:cs="Tahoma"/>
          <w:szCs w:val="20"/>
          <w:lang w:eastAsia="nb-NO"/>
        </w:rPr>
        <w:br/>
        <w:t>E-postadresse: __________________________________</w:t>
      </w:r>
    </w:p>
    <w:p w14:paraId="7A4E3D37" w14:textId="77777777" w:rsidR="006C678D" w:rsidRDefault="006C678D" w:rsidP="006C678D">
      <w:pPr>
        <w:rPr>
          <w:rFonts w:eastAsia="Times New Roman" w:cs="Tahoma"/>
          <w:szCs w:val="20"/>
          <w:lang w:eastAsia="nb-NO"/>
        </w:rPr>
      </w:pPr>
    </w:p>
    <w:p w14:paraId="268F6B88" w14:textId="77777777" w:rsidR="006C678D" w:rsidRPr="00ED1468" w:rsidRDefault="006C678D" w:rsidP="006C678D">
      <w:pPr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2. INFORMASJON OM DEN KLAGEN GJELDER</w:t>
      </w:r>
    </w:p>
    <w:p w14:paraId="671D0051" w14:textId="77777777" w:rsidR="006C678D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szCs w:val="20"/>
          <w:lang w:eastAsia="nb-NO"/>
        </w:rPr>
        <w:t>Navn på nabo (om kjent): ______________________________________</w:t>
      </w:r>
      <w:r w:rsidRPr="00ED1468">
        <w:rPr>
          <w:rFonts w:eastAsia="Times New Roman" w:cs="Tahoma"/>
          <w:szCs w:val="20"/>
          <w:lang w:eastAsia="nb-NO"/>
        </w:rPr>
        <w:br/>
        <w:t>Adresse til nabo: _____________________________________________</w:t>
      </w:r>
    </w:p>
    <w:p w14:paraId="5EA2214E" w14:textId="77777777" w:rsidR="006C678D" w:rsidRDefault="006C678D" w:rsidP="006C678D">
      <w:pPr>
        <w:rPr>
          <w:rFonts w:eastAsia="Times New Roman" w:cs="Tahoma"/>
          <w:szCs w:val="20"/>
          <w:lang w:eastAsia="nb-NO"/>
        </w:rPr>
      </w:pPr>
    </w:p>
    <w:p w14:paraId="0CE48D2C" w14:textId="77777777" w:rsidR="006C678D" w:rsidRPr="00ED1468" w:rsidRDefault="006C678D" w:rsidP="006C678D">
      <w:pPr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3. UTFYLLENDE BESKRIVELSE AV KLAGEN</w:t>
      </w:r>
    </w:p>
    <w:p w14:paraId="370890AD" w14:textId="77777777" w:rsidR="006C678D" w:rsidRPr="00ED1468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 xml:space="preserve">3.1 </w:t>
      </w:r>
      <w:r>
        <w:rPr>
          <w:rFonts w:eastAsia="Times New Roman" w:cs="Tahoma"/>
          <w:b/>
          <w:bCs/>
          <w:szCs w:val="20"/>
          <w:lang w:eastAsia="nb-NO"/>
        </w:rPr>
        <w:t>Hva gjelder klagen</w:t>
      </w:r>
      <w:r w:rsidRPr="00ED1468">
        <w:rPr>
          <w:rFonts w:eastAsia="Times New Roman" w:cs="Tahoma"/>
          <w:b/>
          <w:bCs/>
          <w:szCs w:val="20"/>
          <w:lang w:eastAsia="nb-NO"/>
        </w:rPr>
        <w:t>?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Støy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Søppelhåndtering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Husdyr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Fellesområder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Personlig konflikt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Annet (spesifiser): _______________________________</w:t>
      </w:r>
    </w:p>
    <w:p w14:paraId="5EA2FF75" w14:textId="77777777" w:rsidR="006C678D" w:rsidRPr="00ED1468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 xml:space="preserve">3.2 </w:t>
      </w:r>
      <w:r>
        <w:rPr>
          <w:rFonts w:eastAsia="Times New Roman" w:cs="Tahoma"/>
          <w:b/>
          <w:bCs/>
          <w:szCs w:val="20"/>
          <w:lang w:eastAsia="nb-NO"/>
        </w:rPr>
        <w:t>Datoer og tidspunkt for hendelsen</w:t>
      </w:r>
      <w:r w:rsidRPr="00ED1468">
        <w:rPr>
          <w:rFonts w:eastAsia="Times New Roman" w:cs="Tahoma"/>
          <w:szCs w:val="20"/>
          <w:lang w:eastAsia="nb-NO"/>
        </w:rPr>
        <w:br/>
        <w:t>Dato(er): ________________________________________</w:t>
      </w:r>
      <w:r w:rsidRPr="00ED1468">
        <w:rPr>
          <w:rFonts w:eastAsia="Times New Roman" w:cs="Tahoma"/>
          <w:szCs w:val="20"/>
          <w:lang w:eastAsia="nb-NO"/>
        </w:rPr>
        <w:br/>
        <w:t>Tidspunkt(er): ____________________________________</w:t>
      </w:r>
    </w:p>
    <w:p w14:paraId="50BEC0C1" w14:textId="77777777" w:rsidR="006C678D" w:rsidRDefault="006C678D" w:rsidP="006C678D">
      <w:pPr>
        <w:spacing w:before="100" w:beforeAutospacing="1" w:after="100" w:afterAutospacing="1"/>
        <w:rPr>
          <w:rFonts w:eastAsia="Times New Roman" w:cs="Tahoma"/>
          <w:b/>
          <w:bCs/>
          <w:szCs w:val="20"/>
          <w:lang w:eastAsia="nb-NO"/>
        </w:rPr>
      </w:pPr>
    </w:p>
    <w:p w14:paraId="29C4096A" w14:textId="77777777" w:rsidR="006C678D" w:rsidRDefault="006C678D" w:rsidP="006C678D">
      <w:pPr>
        <w:spacing w:before="100" w:beforeAutospacing="1" w:after="100" w:afterAutospacing="1"/>
        <w:rPr>
          <w:rFonts w:eastAsia="Times New Roman" w:cs="Tahoma"/>
          <w:b/>
          <w:bCs/>
          <w:szCs w:val="20"/>
          <w:lang w:eastAsia="nb-NO"/>
        </w:rPr>
      </w:pPr>
    </w:p>
    <w:p w14:paraId="2E2F17B4" w14:textId="40F59E3B" w:rsidR="006C678D" w:rsidRPr="00ED1468" w:rsidRDefault="006C678D" w:rsidP="006C678D">
      <w:pPr>
        <w:spacing w:before="100" w:beforeAutospacing="1" w:after="100" w:afterAutospacing="1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lastRenderedPageBreak/>
        <w:t xml:space="preserve">3.3 </w:t>
      </w:r>
      <w:r>
        <w:rPr>
          <w:rFonts w:eastAsia="Times New Roman" w:cs="Tahoma"/>
          <w:b/>
          <w:bCs/>
          <w:szCs w:val="20"/>
          <w:lang w:eastAsia="nb-NO"/>
        </w:rPr>
        <w:t>Detaljert beskrivelse</w:t>
      </w:r>
      <w:r w:rsidRPr="00ED1468">
        <w:rPr>
          <w:rFonts w:eastAsia="Times New Roman" w:cs="Tahoma"/>
          <w:szCs w:val="20"/>
          <w:lang w:eastAsia="nb-NO"/>
        </w:rPr>
        <w:br/>
        <w:t>Beskriv hendelsen(e) og hva som skjedde. Oppgi så mange detaljer som mulig, inkludert hva som forårsaket situasjonen og eventuelle konsekvenser.</w:t>
      </w:r>
    </w:p>
    <w:p w14:paraId="5FAD12F4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4AFDC2CF">
          <v:rect id="_x0000_i1025" style="width:0;height:1.5pt" o:hralign="center" o:hrstd="t" o:hr="t" fillcolor="#a0a0a0" stroked="f"/>
        </w:pict>
      </w:r>
    </w:p>
    <w:p w14:paraId="0DBD0E2F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04274AA8">
          <v:rect id="_x0000_i1026" style="width:0;height:1.5pt" o:hralign="center" o:hrstd="t" o:hr="t" fillcolor="#a0a0a0" stroked="f"/>
        </w:pict>
      </w:r>
    </w:p>
    <w:p w14:paraId="28D5D800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7267BF22">
          <v:rect id="_x0000_i1027" style="width:0;height:1.5pt" o:hralign="center" o:hrstd="t" o:hr="t" fillcolor="#a0a0a0" stroked="f"/>
        </w:pict>
      </w:r>
    </w:p>
    <w:p w14:paraId="2ECC30F2" w14:textId="77777777" w:rsidR="006C678D" w:rsidRDefault="006C678D" w:rsidP="006C678D">
      <w:pPr>
        <w:spacing w:line="360" w:lineRule="auto"/>
        <w:rPr>
          <w:rFonts w:eastAsia="Times New Roman" w:cs="Tahoma"/>
          <w:b/>
          <w:bCs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111C6CB9">
          <v:rect id="_x0000_i1028" style="width:0;height:1.5pt" o:hralign="center" o:hrstd="t" o:hr="t" fillcolor="#a0a0a0" stroked="f"/>
        </w:pict>
      </w:r>
    </w:p>
    <w:p w14:paraId="6A7E8F8D" w14:textId="77777777" w:rsidR="006C678D" w:rsidRDefault="006C678D" w:rsidP="006C678D">
      <w:pPr>
        <w:spacing w:line="360" w:lineRule="auto"/>
        <w:rPr>
          <w:rFonts w:eastAsia="Times New Roman" w:cs="Tahoma"/>
          <w:b/>
          <w:bCs/>
          <w:szCs w:val="20"/>
          <w:lang w:eastAsia="nb-NO"/>
        </w:rPr>
      </w:pPr>
    </w:p>
    <w:p w14:paraId="1455F3AF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4. TIDLIGERE FORSØK PÅ LØSNING</w:t>
      </w:r>
    </w:p>
    <w:p w14:paraId="407243C9" w14:textId="77777777" w:rsidR="006C678D" w:rsidRPr="00ED1468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4.1 H</w:t>
      </w:r>
      <w:r>
        <w:rPr>
          <w:rFonts w:eastAsia="Times New Roman" w:cs="Tahoma"/>
          <w:b/>
          <w:bCs/>
          <w:szCs w:val="20"/>
          <w:lang w:eastAsia="nb-NO"/>
        </w:rPr>
        <w:t>ar du kontaktet naboen direkte</w:t>
      </w:r>
      <w:r w:rsidRPr="00ED1468">
        <w:rPr>
          <w:rFonts w:eastAsia="Times New Roman" w:cs="Tahoma"/>
          <w:b/>
          <w:bCs/>
          <w:szCs w:val="20"/>
          <w:lang w:eastAsia="nb-NO"/>
        </w:rPr>
        <w:t>?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Ja, dato: ________________________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Nei</w:t>
      </w:r>
    </w:p>
    <w:p w14:paraId="7A9F4D3C" w14:textId="77777777" w:rsidR="006C678D" w:rsidRPr="00ED1468" w:rsidRDefault="006C678D" w:rsidP="006C678D">
      <w:pPr>
        <w:spacing w:before="100" w:beforeAutospacing="1" w:after="100" w:afterAutospacing="1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4.2 B</w:t>
      </w:r>
      <w:r>
        <w:rPr>
          <w:rFonts w:eastAsia="Times New Roman" w:cs="Tahoma"/>
          <w:b/>
          <w:bCs/>
          <w:szCs w:val="20"/>
          <w:lang w:eastAsia="nb-NO"/>
        </w:rPr>
        <w:t>eskriv hvordan du forsøkte å løse situasjonen</w:t>
      </w:r>
      <w:r w:rsidRPr="00ED1468">
        <w:rPr>
          <w:rFonts w:eastAsia="Times New Roman" w:cs="Tahoma"/>
          <w:b/>
          <w:bCs/>
          <w:szCs w:val="20"/>
          <w:lang w:eastAsia="nb-NO"/>
        </w:rPr>
        <w:t>:</w:t>
      </w:r>
    </w:p>
    <w:p w14:paraId="4C62E11F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0A83A1F1">
          <v:rect id="_x0000_i1029" style="width:0;height:1.5pt" o:hralign="center" o:hrstd="t" o:hr="t" fillcolor="#a0a0a0" stroked="f"/>
        </w:pict>
      </w:r>
    </w:p>
    <w:p w14:paraId="08633283" w14:textId="77777777" w:rsidR="006C678D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76E85EE2">
          <v:rect id="_x0000_i1030" style="width:0;height:1.5pt" o:hralign="center" o:hrstd="t" o:hr="t" fillcolor="#a0a0a0" stroked="f"/>
        </w:pict>
      </w:r>
    </w:p>
    <w:p w14:paraId="609593AB" w14:textId="77777777" w:rsidR="006C678D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4B8CF71E">
          <v:rect id="_x0000_i1031" style="width:0;height:1.5pt" o:hralign="center" o:hrstd="t" o:hr="t" fillcolor="#a0a0a0" stroked="f"/>
        </w:pict>
      </w:r>
    </w:p>
    <w:p w14:paraId="654EFD48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79F10CD7">
          <v:rect id="_x0000_i1032" style="width:0;height:1.5pt" o:hralign="center" o:hrstd="t" o:hr="t" fillcolor="#a0a0a0" stroked="f"/>
        </w:pict>
      </w:r>
    </w:p>
    <w:p w14:paraId="22579E28" w14:textId="77777777" w:rsidR="006C678D" w:rsidRPr="00ED1468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4.3 H</w:t>
      </w:r>
      <w:r>
        <w:rPr>
          <w:rFonts w:eastAsia="Times New Roman" w:cs="Tahoma"/>
          <w:b/>
          <w:bCs/>
          <w:szCs w:val="20"/>
          <w:lang w:eastAsia="nb-NO"/>
        </w:rPr>
        <w:t>ar du tatt opp saken med andre i borettslaget</w:t>
      </w:r>
      <w:r w:rsidRPr="00ED1468">
        <w:rPr>
          <w:rFonts w:eastAsia="Times New Roman" w:cs="Tahoma"/>
          <w:b/>
          <w:bCs/>
          <w:szCs w:val="20"/>
          <w:lang w:eastAsia="nb-NO"/>
        </w:rPr>
        <w:t>?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Ja </w:t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Nei</w:t>
      </w:r>
      <w:r w:rsidRPr="00ED1468">
        <w:rPr>
          <w:rFonts w:eastAsia="Times New Roman" w:cs="Tahoma"/>
          <w:szCs w:val="20"/>
          <w:lang w:eastAsia="nb-NO"/>
        </w:rPr>
        <w:br/>
        <w:t>Hvis ja, hvem: _______________________________</w:t>
      </w:r>
    </w:p>
    <w:p w14:paraId="165B26B2" w14:textId="77777777" w:rsidR="006C678D" w:rsidRDefault="006C678D" w:rsidP="006C678D">
      <w:pPr>
        <w:spacing w:before="100" w:beforeAutospacing="1" w:after="100" w:afterAutospacing="1"/>
        <w:outlineLvl w:val="3"/>
        <w:rPr>
          <w:rFonts w:eastAsia="Times New Roman" w:cs="Tahoma"/>
          <w:b/>
          <w:bCs/>
          <w:szCs w:val="20"/>
          <w:lang w:eastAsia="nb-NO"/>
        </w:rPr>
      </w:pPr>
    </w:p>
    <w:p w14:paraId="41E83D0D" w14:textId="77777777" w:rsidR="006C678D" w:rsidRPr="00ED1468" w:rsidRDefault="006C678D" w:rsidP="006C678D">
      <w:pPr>
        <w:spacing w:before="100" w:beforeAutospacing="1" w:after="100" w:afterAutospacing="1"/>
        <w:outlineLvl w:val="3"/>
        <w:rPr>
          <w:rFonts w:eastAsia="Times New Roman" w:cs="Tahoma"/>
          <w:b/>
          <w:bCs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5. KONSEKVENSER OG FORSLAG TIL LØSNING</w:t>
      </w:r>
    </w:p>
    <w:p w14:paraId="057AF305" w14:textId="77777777" w:rsidR="006C678D" w:rsidRPr="00ED1468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5.1 H</w:t>
      </w:r>
      <w:r>
        <w:rPr>
          <w:rFonts w:eastAsia="Times New Roman" w:cs="Tahoma"/>
          <w:b/>
          <w:bCs/>
          <w:szCs w:val="20"/>
          <w:lang w:eastAsia="nb-NO"/>
        </w:rPr>
        <w:t>vordan har hendelsen påvirket deg</w:t>
      </w:r>
      <w:r w:rsidRPr="00ED1468">
        <w:rPr>
          <w:rFonts w:eastAsia="Times New Roman" w:cs="Tahoma"/>
          <w:b/>
          <w:bCs/>
          <w:szCs w:val="20"/>
          <w:lang w:eastAsia="nb-NO"/>
        </w:rPr>
        <w:t>?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Psykisk (stress, uro, etc.)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Fysisk (søvnproblemer, helse, etc.)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Økonomisk (skader, utgifter, etc.)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Annet (spesifiser): _______________________________</w:t>
      </w:r>
    </w:p>
    <w:p w14:paraId="58C9AB61" w14:textId="77777777" w:rsidR="006C678D" w:rsidRPr="00ED1468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szCs w:val="20"/>
          <w:lang w:eastAsia="nb-NO"/>
        </w:rPr>
        <w:t>Beskriv hvordan hendelsen har påvirket deg:</w:t>
      </w:r>
    </w:p>
    <w:p w14:paraId="4BC09AA7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2F86973B">
          <v:rect id="_x0000_i1033" style="width:0;height:1.5pt" o:hralign="center" o:hrstd="t" o:hr="t" fillcolor="#a0a0a0" stroked="f"/>
        </w:pict>
      </w:r>
    </w:p>
    <w:p w14:paraId="36F9E085" w14:textId="77777777" w:rsidR="006C678D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5964877A">
          <v:rect id="_x0000_i1034" style="width:0;height:1.5pt" o:hralign="center" o:hrstd="t" o:hr="t" fillcolor="#a0a0a0" stroked="f"/>
        </w:pict>
      </w:r>
    </w:p>
    <w:p w14:paraId="2B271EB7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00AE3362">
          <v:rect id="_x0000_i1035" style="width:0;height:1.5pt" o:hralign="center" o:hrstd="t" o:hr="t" fillcolor="#a0a0a0" stroked="f"/>
        </w:pict>
      </w:r>
      <w:r>
        <w:rPr>
          <w:rFonts w:eastAsia="Times New Roman" w:cs="Tahoma"/>
          <w:szCs w:val="20"/>
          <w:lang w:eastAsia="nb-NO"/>
        </w:rPr>
        <w:pict w14:anchorId="35F5E4D5">
          <v:rect id="_x0000_i1036" style="width:0;height:1.5pt" o:hralign="center" o:hrstd="t" o:hr="t" fillcolor="#a0a0a0" stroked="f"/>
        </w:pict>
      </w:r>
    </w:p>
    <w:p w14:paraId="7050FB0F" w14:textId="77777777" w:rsidR="006C678D" w:rsidRDefault="006C678D" w:rsidP="006C678D">
      <w:pPr>
        <w:spacing w:before="100" w:beforeAutospacing="1" w:after="100" w:afterAutospacing="1"/>
        <w:rPr>
          <w:rFonts w:eastAsia="Times New Roman" w:cs="Tahoma"/>
          <w:b/>
          <w:bCs/>
          <w:szCs w:val="20"/>
          <w:lang w:eastAsia="nb-NO"/>
        </w:rPr>
      </w:pPr>
    </w:p>
    <w:p w14:paraId="704CD5A8" w14:textId="77777777" w:rsidR="006C678D" w:rsidRDefault="006C678D" w:rsidP="006C678D">
      <w:pPr>
        <w:spacing w:before="100" w:beforeAutospacing="1" w:after="100" w:afterAutospacing="1"/>
        <w:rPr>
          <w:rFonts w:eastAsia="Times New Roman" w:cs="Tahoma"/>
          <w:b/>
          <w:bCs/>
          <w:szCs w:val="20"/>
          <w:lang w:eastAsia="nb-NO"/>
        </w:rPr>
      </w:pPr>
    </w:p>
    <w:p w14:paraId="16D22880" w14:textId="6DBC6A74" w:rsidR="006C678D" w:rsidRPr="00ED1468" w:rsidRDefault="006C678D" w:rsidP="006C678D">
      <w:pPr>
        <w:spacing w:before="100" w:beforeAutospacing="1" w:after="100" w:afterAutospacing="1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 xml:space="preserve">5.2 </w:t>
      </w:r>
      <w:r>
        <w:rPr>
          <w:rFonts w:eastAsia="Times New Roman" w:cs="Tahoma"/>
          <w:b/>
          <w:bCs/>
          <w:szCs w:val="20"/>
          <w:lang w:eastAsia="nb-NO"/>
        </w:rPr>
        <w:t>Hva ønsker du som en løsning</w:t>
      </w:r>
      <w:r w:rsidRPr="00ED1468">
        <w:rPr>
          <w:rFonts w:eastAsia="Times New Roman" w:cs="Tahoma"/>
          <w:b/>
          <w:bCs/>
          <w:szCs w:val="20"/>
          <w:lang w:eastAsia="nb-NO"/>
        </w:rPr>
        <w:t>?</w:t>
      </w:r>
    </w:p>
    <w:p w14:paraId="17687E0F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35589BFE">
          <v:rect id="_x0000_i1037" style="width:0;height:1.5pt" o:hralign="center" o:hrstd="t" o:hr="t" fillcolor="#a0a0a0" stroked="f"/>
        </w:pict>
      </w:r>
    </w:p>
    <w:p w14:paraId="1EB8CAD6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236531B2">
          <v:rect id="_x0000_i1038" style="width:0;height:1.5pt" o:hralign="center" o:hrstd="t" o:hr="t" fillcolor="#a0a0a0" stroked="f"/>
        </w:pict>
      </w:r>
    </w:p>
    <w:p w14:paraId="324A2EDD" w14:textId="77777777" w:rsidR="006C678D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7C304C02">
          <v:rect id="_x0000_i1039" style="width:0;height:1.5pt" o:hralign="center" o:hrstd="t" o:hr="t" fillcolor="#a0a0a0" stroked="f"/>
        </w:pict>
      </w:r>
    </w:p>
    <w:p w14:paraId="62F493D3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63E0DA77">
          <v:rect id="_x0000_i1040" style="width:0;height:1.5pt" o:hralign="center" o:hrstd="t" o:hr="t" fillcolor="#a0a0a0" stroked="f"/>
        </w:pict>
      </w:r>
    </w:p>
    <w:p w14:paraId="5BD7E0B0" w14:textId="77777777" w:rsidR="006C678D" w:rsidRDefault="006C678D" w:rsidP="006C678D">
      <w:pPr>
        <w:spacing w:before="100" w:beforeAutospacing="1" w:after="100" w:afterAutospacing="1"/>
        <w:outlineLvl w:val="3"/>
        <w:rPr>
          <w:rFonts w:eastAsia="Times New Roman" w:cs="Tahoma"/>
          <w:b/>
          <w:bCs/>
          <w:szCs w:val="20"/>
          <w:lang w:eastAsia="nb-NO"/>
        </w:rPr>
      </w:pPr>
    </w:p>
    <w:p w14:paraId="03D3B461" w14:textId="77777777" w:rsidR="006C678D" w:rsidRPr="00ED1468" w:rsidRDefault="006C678D" w:rsidP="006C678D">
      <w:pPr>
        <w:spacing w:before="100" w:beforeAutospacing="1" w:after="100" w:afterAutospacing="1"/>
        <w:outlineLvl w:val="3"/>
        <w:rPr>
          <w:rFonts w:eastAsia="Times New Roman" w:cs="Tahoma"/>
          <w:b/>
          <w:bCs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6. VEDLEGG OG ANNEN DOKUMENTASJON</w:t>
      </w:r>
    </w:p>
    <w:p w14:paraId="6BBBAB0D" w14:textId="77777777" w:rsidR="006C678D" w:rsidRPr="00ED1468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 xml:space="preserve">6.1 </w:t>
      </w:r>
      <w:r>
        <w:rPr>
          <w:rFonts w:eastAsia="Times New Roman" w:cs="Tahoma"/>
          <w:b/>
          <w:bCs/>
          <w:szCs w:val="20"/>
          <w:lang w:eastAsia="nb-NO"/>
        </w:rPr>
        <w:t>Har du vedlegg</w:t>
      </w:r>
      <w:r w:rsidRPr="00ED1468">
        <w:rPr>
          <w:rFonts w:eastAsia="Times New Roman" w:cs="Tahoma"/>
          <w:b/>
          <w:bCs/>
          <w:szCs w:val="20"/>
          <w:lang w:eastAsia="nb-NO"/>
        </w:rPr>
        <w:t>?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Bilder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Lyd-/videoopptak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Brev/e-post</w:t>
      </w:r>
      <w:r w:rsidRPr="00ED1468">
        <w:rPr>
          <w:rFonts w:eastAsia="Times New Roman" w:cs="Tahoma"/>
          <w:szCs w:val="20"/>
          <w:lang w:eastAsia="nb-NO"/>
        </w:rPr>
        <w:br/>
      </w:r>
      <w:r w:rsidRPr="00ED1468">
        <w:rPr>
          <w:rFonts w:ascii="Segoe UI Symbol" w:eastAsia="Times New Roman" w:hAnsi="Segoe UI Symbol" w:cs="Segoe UI Symbol"/>
          <w:szCs w:val="20"/>
          <w:lang w:eastAsia="nb-NO"/>
        </w:rPr>
        <w:t>☐</w:t>
      </w:r>
      <w:r w:rsidRPr="00ED1468">
        <w:rPr>
          <w:rFonts w:eastAsia="Times New Roman" w:cs="Tahoma"/>
          <w:szCs w:val="20"/>
          <w:lang w:eastAsia="nb-NO"/>
        </w:rPr>
        <w:t xml:space="preserve"> Andre dokumenter: _______________________________</w:t>
      </w:r>
    </w:p>
    <w:p w14:paraId="199E0C4F" w14:textId="77777777" w:rsidR="006C678D" w:rsidRPr="00ED1468" w:rsidRDefault="006C678D" w:rsidP="006C678D">
      <w:pPr>
        <w:spacing w:before="100" w:beforeAutospacing="1" w:after="100" w:afterAutospacing="1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szCs w:val="20"/>
          <w:lang w:eastAsia="nb-NO"/>
        </w:rPr>
        <w:t>Liste opp vedlegg:</w:t>
      </w:r>
    </w:p>
    <w:p w14:paraId="5F4AEC78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4429FD3E">
          <v:rect id="_x0000_i1041" style="width:0;height:1.5pt" o:hralign="center" o:hrstd="t" o:hr="t" fillcolor="#a0a0a0" stroked="f"/>
        </w:pict>
      </w:r>
    </w:p>
    <w:p w14:paraId="585E9328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19E51096">
          <v:rect id="_x0000_i1042" style="width:0;height:1.5pt" o:hralign="center" o:hrstd="t" o:hr="t" fillcolor="#a0a0a0" stroked="f"/>
        </w:pict>
      </w:r>
    </w:p>
    <w:p w14:paraId="3F403E06" w14:textId="77777777" w:rsidR="006C678D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03BA14E6">
          <v:rect id="_x0000_i1043" style="width:0;height:1.5pt" o:hralign="center" o:hrstd="t" o:hr="t" fillcolor="#a0a0a0" stroked="f"/>
        </w:pict>
      </w:r>
    </w:p>
    <w:p w14:paraId="1E983384" w14:textId="77777777" w:rsidR="006C678D" w:rsidRPr="00ED1468" w:rsidRDefault="006C678D" w:rsidP="006C678D">
      <w:pPr>
        <w:spacing w:line="360" w:lineRule="auto"/>
        <w:rPr>
          <w:rFonts w:eastAsia="Times New Roman" w:cs="Tahoma"/>
          <w:szCs w:val="20"/>
          <w:lang w:eastAsia="nb-NO"/>
        </w:rPr>
      </w:pPr>
      <w:r>
        <w:rPr>
          <w:rFonts w:eastAsia="Times New Roman" w:cs="Tahoma"/>
          <w:szCs w:val="20"/>
          <w:lang w:eastAsia="nb-NO"/>
        </w:rPr>
        <w:pict w14:anchorId="14C07D32">
          <v:rect id="_x0000_i1044" style="width:0;height:1.5pt" o:hralign="center" o:hrstd="t" o:hr="t" fillcolor="#a0a0a0" stroked="f"/>
        </w:pict>
      </w:r>
    </w:p>
    <w:p w14:paraId="4FFCFF6E" w14:textId="77777777" w:rsidR="006C678D" w:rsidRPr="00ED1468" w:rsidRDefault="006C678D" w:rsidP="006C678D">
      <w:pPr>
        <w:spacing w:before="100" w:beforeAutospacing="1" w:after="100" w:afterAutospacing="1"/>
        <w:outlineLvl w:val="3"/>
        <w:rPr>
          <w:rFonts w:eastAsia="Times New Roman" w:cs="Tahoma"/>
          <w:b/>
          <w:bCs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7. UNDERSKRIFT OG DATO</w:t>
      </w:r>
    </w:p>
    <w:p w14:paraId="37E00CCE" w14:textId="77777777" w:rsidR="006C678D" w:rsidRPr="00ED1468" w:rsidRDefault="006C678D" w:rsidP="006C678D">
      <w:pPr>
        <w:spacing w:before="100" w:beforeAutospacing="1" w:after="100" w:afterAutospacing="1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szCs w:val="20"/>
          <w:lang w:eastAsia="nb-NO"/>
        </w:rPr>
        <w:t>Jeg bekrefter at informasjonen i klagen er korrekt og i henhold til borettslagets regler.</w:t>
      </w:r>
    </w:p>
    <w:p w14:paraId="29581F9E" w14:textId="77777777" w:rsidR="006C678D" w:rsidRPr="00ED1468" w:rsidRDefault="006C678D" w:rsidP="006C678D">
      <w:pPr>
        <w:spacing w:before="100" w:beforeAutospacing="1" w:after="100" w:afterAutospacing="1" w:line="360" w:lineRule="auto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szCs w:val="20"/>
          <w:lang w:eastAsia="nb-NO"/>
        </w:rPr>
        <w:t>Signatur: ________________________________________</w:t>
      </w:r>
      <w:r w:rsidRPr="00ED1468">
        <w:rPr>
          <w:rFonts w:eastAsia="Times New Roman" w:cs="Tahoma"/>
          <w:szCs w:val="20"/>
          <w:lang w:eastAsia="nb-NO"/>
        </w:rPr>
        <w:br/>
        <w:t>Dato: __________________________________________</w:t>
      </w:r>
    </w:p>
    <w:p w14:paraId="34C1AFA4" w14:textId="77777777" w:rsidR="006C678D" w:rsidRDefault="006C678D" w:rsidP="006C678D">
      <w:pPr>
        <w:rPr>
          <w:rFonts w:eastAsia="Times New Roman" w:cs="Tahoma"/>
          <w:szCs w:val="20"/>
          <w:lang w:eastAsia="nb-NO"/>
        </w:rPr>
      </w:pPr>
    </w:p>
    <w:p w14:paraId="057BE5BF" w14:textId="77777777" w:rsidR="006C678D" w:rsidRPr="00ED1468" w:rsidRDefault="006C678D" w:rsidP="006C678D">
      <w:pPr>
        <w:rPr>
          <w:rFonts w:eastAsia="Times New Roman" w:cs="Tahoma"/>
          <w:szCs w:val="20"/>
          <w:lang w:eastAsia="nb-NO"/>
        </w:rPr>
      </w:pPr>
    </w:p>
    <w:p w14:paraId="7D298894" w14:textId="77777777" w:rsidR="006C678D" w:rsidRPr="00ED1468" w:rsidRDefault="006C678D" w:rsidP="006C678D">
      <w:pPr>
        <w:spacing w:before="100" w:beforeAutospacing="1" w:after="100" w:afterAutospacing="1"/>
        <w:rPr>
          <w:rFonts w:eastAsia="Times New Roman" w:cs="Tahoma"/>
          <w:szCs w:val="20"/>
          <w:lang w:eastAsia="nb-NO"/>
        </w:rPr>
      </w:pPr>
      <w:r w:rsidRPr="00ED1468">
        <w:rPr>
          <w:rFonts w:eastAsia="Times New Roman" w:cs="Tahoma"/>
          <w:b/>
          <w:bCs/>
          <w:szCs w:val="20"/>
          <w:lang w:eastAsia="nb-NO"/>
        </w:rPr>
        <w:t>MERK:</w:t>
      </w:r>
      <w:r w:rsidRPr="00ED1468">
        <w:rPr>
          <w:rFonts w:eastAsia="Times New Roman" w:cs="Tahoma"/>
          <w:szCs w:val="20"/>
          <w:lang w:eastAsia="nb-NO"/>
        </w:rPr>
        <w:t xml:space="preserve"> Dette skjemaet skal leveres til styret via oppgitte kanaler (postkasse, e-post eller personlig fremmøte). Ufullstendige skjemaer kan forsinke behandlingen.</w:t>
      </w:r>
    </w:p>
    <w:p w14:paraId="3D699ECF" w14:textId="77777777" w:rsidR="006C678D" w:rsidRPr="00ED1468" w:rsidRDefault="006C678D" w:rsidP="006C678D">
      <w:pPr>
        <w:rPr>
          <w:rFonts w:cs="Tahoma"/>
          <w:szCs w:val="20"/>
        </w:rPr>
      </w:pPr>
    </w:p>
    <w:p w14:paraId="2F4B24A2" w14:textId="77777777" w:rsidR="00026966" w:rsidRPr="00125605" w:rsidRDefault="00026966" w:rsidP="006C678D">
      <w:pPr>
        <w:spacing w:after="160"/>
        <w:rPr>
          <w:szCs w:val="20"/>
        </w:rPr>
      </w:pPr>
    </w:p>
    <w:sectPr w:rsidR="00026966" w:rsidRPr="00125605" w:rsidSect="001C7D03">
      <w:headerReference w:type="default" r:id="rId8"/>
      <w:footerReference w:type="even" r:id="rId9"/>
      <w:footerReference w:type="default" r:id="rId10"/>
      <w:pgSz w:w="11901" w:h="16817"/>
      <w:pgMar w:top="1418" w:right="170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073E2" w14:textId="77777777" w:rsidR="00A9117A" w:rsidRDefault="00A9117A" w:rsidP="00403B7B">
      <w:r>
        <w:separator/>
      </w:r>
    </w:p>
  </w:endnote>
  <w:endnote w:type="continuationSeparator" w:id="0">
    <w:p w14:paraId="4EA73FF9" w14:textId="77777777" w:rsidR="00A9117A" w:rsidRDefault="00A9117A" w:rsidP="00403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3290B" w14:textId="4DE98E70" w:rsidR="00E06AC5" w:rsidRDefault="00125605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477937" wp14:editId="1C1B20CC">
          <wp:simplePos x="0" y="0"/>
          <wp:positionH relativeFrom="column">
            <wp:posOffset>-600075</wp:posOffset>
          </wp:positionH>
          <wp:positionV relativeFrom="paragraph">
            <wp:posOffset>8890</wp:posOffset>
          </wp:positionV>
          <wp:extent cx="7477432" cy="492392"/>
          <wp:effectExtent l="0" t="0" r="0" b="3175"/>
          <wp:wrapNone/>
          <wp:docPr id="142288788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432" cy="492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472B8" w14:textId="29A47DD2" w:rsidR="00403B7B" w:rsidRDefault="00403B7B">
    <w:r>
      <w:rPr>
        <w:noProof/>
      </w:rPr>
      <w:drawing>
        <wp:anchor distT="0" distB="0" distL="114300" distR="114300" simplePos="0" relativeHeight="251659264" behindDoc="1" locked="0" layoutInCell="1" allowOverlap="1" wp14:anchorId="76BC315D" wp14:editId="018AEA54">
          <wp:simplePos x="0" y="0"/>
          <wp:positionH relativeFrom="column">
            <wp:posOffset>-609166</wp:posOffset>
          </wp:positionH>
          <wp:positionV relativeFrom="paragraph">
            <wp:posOffset>13034</wp:posOffset>
          </wp:positionV>
          <wp:extent cx="7477432" cy="492392"/>
          <wp:effectExtent l="0" t="0" r="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432" cy="492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CF12D" w14:textId="77777777" w:rsidR="00A9117A" w:rsidRDefault="00A9117A" w:rsidP="00403B7B">
      <w:r>
        <w:separator/>
      </w:r>
    </w:p>
  </w:footnote>
  <w:footnote w:type="continuationSeparator" w:id="0">
    <w:p w14:paraId="12FB4995" w14:textId="77777777" w:rsidR="00A9117A" w:rsidRDefault="00A9117A" w:rsidP="00403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2C87C" w14:textId="2D69A646" w:rsidR="00403B7B" w:rsidRDefault="00854B20">
    <w:r>
      <w:rPr>
        <w:noProof/>
      </w:rPr>
      <w:drawing>
        <wp:anchor distT="0" distB="0" distL="114300" distR="114300" simplePos="0" relativeHeight="251657215" behindDoc="1" locked="0" layoutInCell="1" allowOverlap="1" wp14:anchorId="12979416" wp14:editId="070D89BC">
          <wp:simplePos x="0" y="0"/>
          <wp:positionH relativeFrom="column">
            <wp:posOffset>-1183005</wp:posOffset>
          </wp:positionH>
          <wp:positionV relativeFrom="paragraph">
            <wp:posOffset>-8589</wp:posOffset>
          </wp:positionV>
          <wp:extent cx="7784431" cy="11002976"/>
          <wp:effectExtent l="0" t="0" r="127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akgrunn_tredje_eleme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431" cy="11002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B7B">
      <w:rPr>
        <w:noProof/>
      </w:rPr>
      <w:drawing>
        <wp:anchor distT="0" distB="0" distL="114300" distR="114300" simplePos="0" relativeHeight="251658240" behindDoc="1" locked="0" layoutInCell="1" allowOverlap="1" wp14:anchorId="3B88B5DB" wp14:editId="06B55CF7">
          <wp:simplePos x="0" y="0"/>
          <wp:positionH relativeFrom="column">
            <wp:posOffset>5102320</wp:posOffset>
          </wp:positionH>
          <wp:positionV relativeFrom="paragraph">
            <wp:posOffset>-162472</wp:posOffset>
          </wp:positionV>
          <wp:extent cx="1231272" cy="836119"/>
          <wp:effectExtent l="0" t="0" r="635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Word_B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72" cy="836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E1D21"/>
    <w:multiLevelType w:val="hybridMultilevel"/>
    <w:tmpl w:val="F78C4778"/>
    <w:lvl w:ilvl="0" w:tplc="C6BA42F4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77633"/>
    <w:multiLevelType w:val="hybridMultilevel"/>
    <w:tmpl w:val="B91609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93349"/>
    <w:multiLevelType w:val="multilevel"/>
    <w:tmpl w:val="8CC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1873481">
    <w:abstractNumId w:val="2"/>
  </w:num>
  <w:num w:numId="2" w16cid:durableId="707994414">
    <w:abstractNumId w:val="1"/>
  </w:num>
  <w:num w:numId="3" w16cid:durableId="1785348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en-GB" w:vendorID="64" w:dllVersion="4096" w:nlCheck="1" w:checkStyle="0"/>
  <w:activeWritingStyle w:appName="MSWord" w:lang="nb-NO" w:vendorID="64" w:dllVersion="4096" w:nlCheck="1" w:checkStyle="0"/>
  <w:activeWritingStyle w:appName="MSWord" w:lang="da-DK" w:vendorID="64" w:dllVersion="4096" w:nlCheck="1" w:checkStyle="0"/>
  <w:activeWritingStyle w:appName="MSWord" w:lang="nb-NO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AC5"/>
    <w:rsid w:val="00011827"/>
    <w:rsid w:val="00026966"/>
    <w:rsid w:val="00031AF9"/>
    <w:rsid w:val="00060635"/>
    <w:rsid w:val="00074E29"/>
    <w:rsid w:val="000C4813"/>
    <w:rsid w:val="000C4D7A"/>
    <w:rsid w:val="000F17DE"/>
    <w:rsid w:val="000F7FDA"/>
    <w:rsid w:val="00125605"/>
    <w:rsid w:val="001C7D03"/>
    <w:rsid w:val="001E4520"/>
    <w:rsid w:val="001E7E19"/>
    <w:rsid w:val="001F1105"/>
    <w:rsid w:val="00201026"/>
    <w:rsid w:val="00236D7A"/>
    <w:rsid w:val="00251F94"/>
    <w:rsid w:val="002606FF"/>
    <w:rsid w:val="00275584"/>
    <w:rsid w:val="002803F8"/>
    <w:rsid w:val="00283547"/>
    <w:rsid w:val="002B05EE"/>
    <w:rsid w:val="003048AE"/>
    <w:rsid w:val="00312932"/>
    <w:rsid w:val="003F105B"/>
    <w:rsid w:val="00403B7B"/>
    <w:rsid w:val="00436465"/>
    <w:rsid w:val="004652A4"/>
    <w:rsid w:val="00477994"/>
    <w:rsid w:val="004C6777"/>
    <w:rsid w:val="004D0D47"/>
    <w:rsid w:val="004D549B"/>
    <w:rsid w:val="004F3217"/>
    <w:rsid w:val="004F534C"/>
    <w:rsid w:val="005928B7"/>
    <w:rsid w:val="006130DF"/>
    <w:rsid w:val="00624F6B"/>
    <w:rsid w:val="00625B2A"/>
    <w:rsid w:val="0063351E"/>
    <w:rsid w:val="00634171"/>
    <w:rsid w:val="00644F6F"/>
    <w:rsid w:val="006651C8"/>
    <w:rsid w:val="0067603C"/>
    <w:rsid w:val="0069498F"/>
    <w:rsid w:val="00694F97"/>
    <w:rsid w:val="006B63BA"/>
    <w:rsid w:val="006B689C"/>
    <w:rsid w:val="006C678D"/>
    <w:rsid w:val="006E4C12"/>
    <w:rsid w:val="00717507"/>
    <w:rsid w:val="0072294B"/>
    <w:rsid w:val="0073118C"/>
    <w:rsid w:val="0074656C"/>
    <w:rsid w:val="007543FB"/>
    <w:rsid w:val="00783B60"/>
    <w:rsid w:val="007F2425"/>
    <w:rsid w:val="007F67AD"/>
    <w:rsid w:val="00832733"/>
    <w:rsid w:val="00836EF1"/>
    <w:rsid w:val="00840F36"/>
    <w:rsid w:val="00854B20"/>
    <w:rsid w:val="00870A58"/>
    <w:rsid w:val="00877F14"/>
    <w:rsid w:val="00881D36"/>
    <w:rsid w:val="00884360"/>
    <w:rsid w:val="008968FC"/>
    <w:rsid w:val="008C7E9C"/>
    <w:rsid w:val="008D4D45"/>
    <w:rsid w:val="00942A3A"/>
    <w:rsid w:val="00951076"/>
    <w:rsid w:val="009516BD"/>
    <w:rsid w:val="00962BBF"/>
    <w:rsid w:val="00967C82"/>
    <w:rsid w:val="009D3D50"/>
    <w:rsid w:val="009E33B3"/>
    <w:rsid w:val="00A415B7"/>
    <w:rsid w:val="00A43E26"/>
    <w:rsid w:val="00A9117A"/>
    <w:rsid w:val="00B11C97"/>
    <w:rsid w:val="00B13241"/>
    <w:rsid w:val="00B27970"/>
    <w:rsid w:val="00B30EAF"/>
    <w:rsid w:val="00BB1598"/>
    <w:rsid w:val="00BB397E"/>
    <w:rsid w:val="00BD3B68"/>
    <w:rsid w:val="00BE5EAB"/>
    <w:rsid w:val="00BF06A5"/>
    <w:rsid w:val="00C15E08"/>
    <w:rsid w:val="00C523D4"/>
    <w:rsid w:val="00CB0548"/>
    <w:rsid w:val="00CC2B48"/>
    <w:rsid w:val="00CE271E"/>
    <w:rsid w:val="00CF5ED3"/>
    <w:rsid w:val="00D545AB"/>
    <w:rsid w:val="00D6286D"/>
    <w:rsid w:val="00DC589C"/>
    <w:rsid w:val="00DF06D6"/>
    <w:rsid w:val="00E00408"/>
    <w:rsid w:val="00E06AC5"/>
    <w:rsid w:val="00E775A7"/>
    <w:rsid w:val="00E8063E"/>
    <w:rsid w:val="00EA6B07"/>
    <w:rsid w:val="00EB3B93"/>
    <w:rsid w:val="00ED136C"/>
    <w:rsid w:val="00EE3C26"/>
    <w:rsid w:val="00F1145E"/>
    <w:rsid w:val="00F256C4"/>
    <w:rsid w:val="00F61508"/>
    <w:rsid w:val="00F70DB2"/>
    <w:rsid w:val="00F7617F"/>
    <w:rsid w:val="00FD71B4"/>
    <w:rsid w:val="00FF6385"/>
    <w:rsid w:val="00FF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6469D5"/>
  <w14:defaultImageDpi w14:val="32767"/>
  <w15:chartTrackingRefBased/>
  <w15:docId w15:val="{D183E8C8-F219-4FA5-84C7-0EE3BFCE3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Mottaker"/>
    <w:qFormat/>
    <w:rsid w:val="001C7D03"/>
    <w:rPr>
      <w:rFonts w:ascii="Tahoma" w:hAnsi="Tahoma"/>
      <w:color w:val="262626" w:themeColor="text1" w:themeTint="D9"/>
      <w:sz w:val="20"/>
      <w:lang w:val="nb-NO"/>
    </w:rPr>
  </w:style>
  <w:style w:type="paragraph" w:styleId="Overskrift1">
    <w:name w:val="heading 1"/>
    <w:aliases w:val="Overskrift"/>
    <w:basedOn w:val="Normal"/>
    <w:next w:val="Normal"/>
    <w:link w:val="Overskrift1Tegn"/>
    <w:uiPriority w:val="9"/>
    <w:qFormat/>
    <w:rsid w:val="001C7D03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C7D03"/>
    <w:pPr>
      <w:keepNext/>
      <w:keepLines/>
      <w:spacing w:before="40"/>
      <w:outlineLvl w:val="1"/>
    </w:pPr>
    <w:rPr>
      <w:rFonts w:eastAsiaTheme="majorEastAsia" w:cstheme="majorBidi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508"/>
    <w:pPr>
      <w:tabs>
        <w:tab w:val="center" w:pos="4703"/>
        <w:tab w:val="right" w:pos="94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508"/>
    <w:rPr>
      <w:rFonts w:ascii="Tahoma" w:hAnsi="Tahoma"/>
      <w:color w:val="262626" w:themeColor="text1" w:themeTint="D9"/>
      <w:sz w:val="20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61508"/>
    <w:pPr>
      <w:tabs>
        <w:tab w:val="center" w:pos="4703"/>
        <w:tab w:val="right" w:pos="94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508"/>
    <w:rPr>
      <w:rFonts w:ascii="Tahoma" w:hAnsi="Tahoma"/>
      <w:color w:val="262626" w:themeColor="text1" w:themeTint="D9"/>
      <w:sz w:val="20"/>
      <w:lang w:val="nb-NO"/>
    </w:rPr>
  </w:style>
  <w:style w:type="paragraph" w:styleId="Ingenmellomrom">
    <w:name w:val="No Spacing"/>
    <w:uiPriority w:val="1"/>
    <w:qFormat/>
    <w:rsid w:val="001C7D03"/>
    <w:rPr>
      <w:rFonts w:ascii="Tahoma" w:hAnsi="Tahoma"/>
      <w:sz w:val="20"/>
      <w:lang w:val="nb-NO"/>
    </w:rPr>
  </w:style>
  <w:style w:type="character" w:customStyle="1" w:styleId="Overskrift1Tegn">
    <w:name w:val="Overskrift 1 Tegn"/>
    <w:aliases w:val="Overskrift Tegn"/>
    <w:basedOn w:val="Standardskriftforavsnitt"/>
    <w:link w:val="Overskrift1"/>
    <w:uiPriority w:val="9"/>
    <w:rsid w:val="001C7D03"/>
    <w:rPr>
      <w:rFonts w:ascii="Tahoma" w:eastAsiaTheme="majorEastAsia" w:hAnsi="Tahoma" w:cstheme="majorBidi"/>
      <w:b/>
      <w:color w:val="262626" w:themeColor="text1" w:themeTint="D9"/>
      <w:sz w:val="32"/>
      <w:szCs w:val="32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C7D03"/>
    <w:rPr>
      <w:rFonts w:ascii="Tahoma" w:eastAsiaTheme="majorEastAsia" w:hAnsi="Tahoma" w:cstheme="majorBidi"/>
      <w:color w:val="262626" w:themeColor="text1" w:themeTint="D9"/>
      <w:sz w:val="20"/>
      <w:szCs w:val="26"/>
      <w:lang w:val="nb-NO"/>
    </w:rPr>
  </w:style>
  <w:style w:type="character" w:styleId="Hyperkobling">
    <w:name w:val="Hyperlink"/>
    <w:basedOn w:val="Standardskriftforavsnitt"/>
    <w:uiPriority w:val="99"/>
    <w:unhideWhenUsed/>
    <w:rsid w:val="0071750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717507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BE5E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86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\AppData\Local\Temp\9e6cfff6-5a53-4348-bb0c-75579face165_Kolstadhaugen_BRL_Logo.zip.165\Kolstadhaugen_BRL_Logo\Word\Mal_Brev_Kolstadhaug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A1C422-0608-B648-B93A-525075FD3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Mal_Brev_Kolstadhaugen.dotx</Template>
  <TotalTime>2</TotalTime>
  <Pages>3</Pages>
  <Words>365</Words>
  <Characters>1937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Angell, Beathe</dc:creator>
  <cp:keywords/>
  <dc:description/>
  <cp:lastModifiedBy>Angell, Beathe</cp:lastModifiedBy>
  <cp:revision>3</cp:revision>
  <cp:lastPrinted>2025-01-07T10:39:00Z</cp:lastPrinted>
  <dcterms:created xsi:type="dcterms:W3CDTF">2025-01-07T10:38:00Z</dcterms:created>
  <dcterms:modified xsi:type="dcterms:W3CDTF">2025-01-07T10:40:00Z</dcterms:modified>
</cp:coreProperties>
</file>